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4A1" w:rsidRPr="00B65B54" w:rsidRDefault="004A44A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Pr="00B65B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</w:t>
      </w:r>
      <w:r w:rsidRPr="008E172A">
        <w:rPr>
          <w:b/>
          <w:bCs/>
          <w:sz w:val="26"/>
          <w:szCs w:val="26"/>
        </w:rPr>
        <w:t>CỘNG HÒA XÃ HỘI CHỦ NGHĨA VIỆT NAM</w:t>
      </w:r>
    </w:p>
    <w:p w:rsidR="004A44A1" w:rsidRPr="00B65B54" w:rsidRDefault="004A44A1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>
        <w:rPr>
          <w:sz w:val="26"/>
          <w:szCs w:val="26"/>
        </w:rPr>
        <w:t xml:space="preserve">                                                 </w:t>
      </w:r>
      <w:r w:rsidRPr="008E172A">
        <w:rPr>
          <w:b/>
          <w:bCs/>
          <w:sz w:val="26"/>
          <w:szCs w:val="26"/>
        </w:rPr>
        <w:t>Độc lập – Tự do – Hạnh phúc</w:t>
      </w:r>
    </w:p>
    <w:p w:rsidR="004A44A1" w:rsidRPr="00B65B54" w:rsidRDefault="004A44A1">
      <w:pPr>
        <w:rPr>
          <w:sz w:val="26"/>
          <w:szCs w:val="26"/>
        </w:rPr>
      </w:pPr>
      <w:r w:rsidRPr="008E172A">
        <w:rPr>
          <w:b/>
          <w:bCs/>
          <w:sz w:val="26"/>
          <w:szCs w:val="26"/>
        </w:rPr>
        <w:t>CÔNG ĐOÀN BỘ PHẬN: KHOA KHOA HỌC CƠ BẢN</w:t>
      </w:r>
      <w:r>
        <w:rPr>
          <w:sz w:val="26"/>
          <w:szCs w:val="26"/>
        </w:rPr>
        <w:t xml:space="preserve">                                              ______________</w:t>
      </w:r>
    </w:p>
    <w:p w:rsidR="004A44A1" w:rsidRDefault="004A44A1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_____________________</w:t>
      </w:r>
    </w:p>
    <w:p w:rsidR="004A44A1" w:rsidRDefault="004A44A1" w:rsidP="005F395B">
      <w:pPr>
        <w:rPr>
          <w:sz w:val="26"/>
          <w:szCs w:val="26"/>
        </w:rPr>
      </w:pPr>
    </w:p>
    <w:p w:rsidR="004A44A1" w:rsidRPr="008E172A" w:rsidRDefault="004A44A1" w:rsidP="005F395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DANH SÁCH ĐỀ CỬ ĐỐI TƯỢNG ĐẢNG</w:t>
      </w:r>
    </w:p>
    <w:p w:rsidR="004A44A1" w:rsidRDefault="004A44A1" w:rsidP="008E17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NĂM HỌC 2015-2016</w:t>
      </w:r>
    </w:p>
    <w:p w:rsidR="004A44A1" w:rsidRPr="008E172A" w:rsidRDefault="004A44A1" w:rsidP="008E172A">
      <w:pPr>
        <w:jc w:val="center"/>
        <w:rPr>
          <w:b/>
          <w:bCs/>
          <w:sz w:val="32"/>
          <w:szCs w:val="32"/>
        </w:rPr>
      </w:pPr>
    </w:p>
    <w:tbl>
      <w:tblPr>
        <w:tblW w:w="1272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2977"/>
        <w:gridCol w:w="992"/>
        <w:gridCol w:w="850"/>
        <w:gridCol w:w="2127"/>
        <w:gridCol w:w="2310"/>
        <w:gridCol w:w="808"/>
        <w:gridCol w:w="992"/>
        <w:gridCol w:w="1276"/>
      </w:tblGrid>
      <w:tr w:rsidR="004A44A1" w:rsidRPr="00B65B54" w:rsidTr="00814110">
        <w:tc>
          <w:tcPr>
            <w:tcW w:w="392" w:type="dxa"/>
            <w:vMerge w:val="restart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310" w:type="dxa"/>
            <w:vMerge w:val="restart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808" w:type="dxa"/>
            <w:vMerge w:val="restart"/>
            <w:tcBorders>
              <w:right w:val="single" w:sz="4" w:space="0" w:color="auto"/>
            </w:tcBorders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Ghi chú</w:t>
            </w:r>
          </w:p>
        </w:tc>
      </w:tr>
      <w:tr w:rsidR="004A44A1" w:rsidRPr="00B65B54" w:rsidTr="00814110">
        <w:tc>
          <w:tcPr>
            <w:tcW w:w="392" w:type="dxa"/>
            <w:vMerge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2310" w:type="dxa"/>
            <w:vMerge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1971</w:t>
            </w:r>
          </w:p>
        </w:tc>
        <w:tc>
          <w:tcPr>
            <w:tcW w:w="850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Giảng viên chính, tổ Lí 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Thạc sỹ Vật lí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Nguyễn Quỳnh Mai Hạnh </w:t>
            </w:r>
          </w:p>
        </w:tc>
        <w:tc>
          <w:tcPr>
            <w:tcW w:w="992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Giảng viên,</w:t>
            </w:r>
          </w:p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 tổ Hóa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Thạc sỹ Hóa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Giảng viên,</w:t>
            </w:r>
          </w:p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 tổ GDTC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Cử nhân GDTC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Giảng viên,</w:t>
            </w:r>
          </w:p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 tổ Toán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Cử nhân Toán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Giảng viên,</w:t>
            </w:r>
          </w:p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 tổ Toán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Thạc sỹ Toán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  <w:tr w:rsidR="004A44A1" w:rsidRPr="00B65B54" w:rsidTr="00814110">
        <w:tc>
          <w:tcPr>
            <w:tcW w:w="3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1990</w:t>
            </w:r>
          </w:p>
        </w:tc>
        <w:tc>
          <w:tcPr>
            <w:tcW w:w="2127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Giảng viên,</w:t>
            </w:r>
          </w:p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 xml:space="preserve"> tổ Anh văn</w:t>
            </w:r>
          </w:p>
        </w:tc>
        <w:tc>
          <w:tcPr>
            <w:tcW w:w="2310" w:type="dxa"/>
          </w:tcPr>
          <w:p w:rsidR="004A44A1" w:rsidRPr="00441947" w:rsidRDefault="004A44A1" w:rsidP="00441947">
            <w:pPr>
              <w:jc w:val="center"/>
              <w:rPr>
                <w:sz w:val="26"/>
                <w:szCs w:val="26"/>
              </w:rPr>
            </w:pPr>
            <w:r w:rsidRPr="00441947">
              <w:rPr>
                <w:sz w:val="26"/>
                <w:szCs w:val="26"/>
              </w:rPr>
              <w:t>Cử nhân Anh văn</w:t>
            </w:r>
          </w:p>
        </w:tc>
        <w:tc>
          <w:tcPr>
            <w:tcW w:w="808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A44A1" w:rsidRPr="00441947" w:rsidRDefault="004A44A1">
            <w:pPr>
              <w:rPr>
                <w:sz w:val="26"/>
                <w:szCs w:val="26"/>
              </w:rPr>
            </w:pPr>
          </w:p>
        </w:tc>
      </w:tr>
    </w:tbl>
    <w:p w:rsidR="004A44A1" w:rsidRDefault="004A44A1" w:rsidP="00A92371">
      <w:pPr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8E172A">
        <w:rPr>
          <w:sz w:val="26"/>
          <w:szCs w:val="26"/>
        </w:rPr>
        <w:t xml:space="preserve"> </w:t>
      </w:r>
    </w:p>
    <w:p w:rsidR="004A44A1" w:rsidRDefault="004A44A1">
      <w:pPr>
        <w:rPr>
          <w:b/>
          <w:bCs/>
          <w:i/>
          <w:iCs/>
          <w:color w:val="FF0000"/>
          <w:sz w:val="32"/>
          <w:szCs w:val="32"/>
        </w:rPr>
      </w:pPr>
      <w:r w:rsidRPr="00F25F11">
        <w:rPr>
          <w:b/>
          <w:bCs/>
          <w:i/>
          <w:iCs/>
          <w:color w:val="FF0000"/>
          <w:sz w:val="32"/>
          <w:szCs w:val="32"/>
        </w:rPr>
        <w:t xml:space="preserve">- Quý thầy, cô đánh dấu </w:t>
      </w:r>
      <w:r w:rsidRPr="00F25F11">
        <w:rPr>
          <w:b/>
          <w:bCs/>
          <w:i/>
          <w:iCs/>
          <w:sz w:val="32"/>
          <w:szCs w:val="32"/>
        </w:rPr>
        <w:t>X</w:t>
      </w:r>
      <w:r w:rsidRPr="00F25F11">
        <w:rPr>
          <w:b/>
          <w:bCs/>
          <w:i/>
          <w:iCs/>
          <w:color w:val="FF0000"/>
          <w:sz w:val="32"/>
          <w:szCs w:val="32"/>
        </w:rPr>
        <w:t xml:space="preserve"> vào ô đồng ý hoặc không đồng ý.</w:t>
      </w:r>
    </w:p>
    <w:p w:rsidR="004A44A1" w:rsidRPr="00F25F11" w:rsidRDefault="004A44A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Cao Đình Trung Hậu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4A44A1" w:rsidRPr="00EB2550" w:rsidRDefault="004A44A1" w:rsidP="00A92371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Nguyễn Quỳnh Mai Hạnh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Pr="00EB2550" w:rsidRDefault="004A44A1" w:rsidP="00A92371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Giang Phi Hùng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Pr="00EB2550" w:rsidRDefault="004A44A1" w:rsidP="00A92371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Dương Đức Kiên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Hà Như Mai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4A44A1" w:rsidRPr="00EB2550" w:rsidRDefault="004A44A1" w:rsidP="00A92371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A92371"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bCs/>
          <w:color w:val="000000"/>
          <w:sz w:val="26"/>
          <w:szCs w:val="26"/>
        </w:rPr>
        <w:t>Đinh Trần Phương Thảo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4A44A1" w:rsidRDefault="004A44A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4A44A1" w:rsidRDefault="004A44A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</w:t>
      </w:r>
      <w:r w:rsidRPr="00F25F11">
        <w:rPr>
          <w:b/>
          <w:bCs/>
          <w:i/>
          <w:iCs/>
          <w:sz w:val="26"/>
          <w:szCs w:val="26"/>
        </w:rPr>
        <w:t>Chú ý:</w:t>
      </w:r>
      <w:r>
        <w:rPr>
          <w:b/>
          <w:bCs/>
          <w:sz w:val="26"/>
          <w:szCs w:val="26"/>
        </w:rPr>
        <w:t xml:space="preserve"> Công đoàn viên có tên trong danh sách, xin vui lòng đóng góp ý kiến cho 5 công đoàn viên còn lại.                                             </w:t>
      </w:r>
    </w:p>
    <w:p w:rsidR="004A44A1" w:rsidRPr="00F25F11" w:rsidRDefault="004A44A1">
      <w:pPr>
        <w:rPr>
          <w:b/>
          <w:bCs/>
          <w:i/>
          <w:iCs/>
          <w:sz w:val="26"/>
          <w:szCs w:val="26"/>
        </w:rPr>
      </w:pPr>
      <w:r w:rsidRPr="00F25F11">
        <w:rPr>
          <w:b/>
          <w:bCs/>
          <w:i/>
          <w:iCs/>
          <w:sz w:val="26"/>
          <w:szCs w:val="26"/>
        </w:rPr>
        <w:t>Hạn chót: ngày 09 tháng 11 năm 2015, xin vui lòng gởi lại qua egov, theo địa chỉ này.</w:t>
      </w:r>
    </w:p>
    <w:p w:rsidR="004A44A1" w:rsidRPr="005F395B" w:rsidRDefault="004A44A1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Xin chân thành cảm ơn các công đoàn viên. </w:t>
      </w:r>
      <w:r>
        <w:rPr>
          <w:sz w:val="26"/>
          <w:szCs w:val="26"/>
        </w:rPr>
        <w:t xml:space="preserve"> </w:t>
      </w:r>
    </w:p>
    <w:sectPr w:rsidR="004A44A1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052"/>
    <w:rsid w:val="000E070B"/>
    <w:rsid w:val="001A7275"/>
    <w:rsid w:val="00256DB8"/>
    <w:rsid w:val="0027514B"/>
    <w:rsid w:val="00395B82"/>
    <w:rsid w:val="00441947"/>
    <w:rsid w:val="00467560"/>
    <w:rsid w:val="004A44A1"/>
    <w:rsid w:val="00547249"/>
    <w:rsid w:val="00576F4D"/>
    <w:rsid w:val="005F395B"/>
    <w:rsid w:val="00620F1C"/>
    <w:rsid w:val="006A4D51"/>
    <w:rsid w:val="0073579E"/>
    <w:rsid w:val="00762767"/>
    <w:rsid w:val="00814110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34428"/>
    <w:rsid w:val="00E35477"/>
    <w:rsid w:val="00E50018"/>
    <w:rsid w:val="00E86467"/>
    <w:rsid w:val="00EB2550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646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6467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6467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467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86467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86467"/>
    <w:rPr>
      <w:rFonts w:ascii="Cambria" w:hAnsi="Cambria" w:cs="Cambria"/>
      <w:b/>
      <w:bCs/>
      <w:sz w:val="26"/>
      <w:szCs w:val="26"/>
    </w:rPr>
  </w:style>
  <w:style w:type="table" w:styleId="TableGrid">
    <w:name w:val="Table Grid"/>
    <w:basedOn w:val="TableNormal"/>
    <w:uiPriority w:val="99"/>
    <w:rsid w:val="00CA437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4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2</Pages>
  <Words>595</Words>
  <Characters>3397</Characters>
  <Application>Microsoft Office Outlook</Application>
  <DocSecurity>0</DocSecurity>
  <Lines>0</Lines>
  <Paragraphs>0</Paragraphs>
  <ScaleCrop>false</ScaleCrop>
  <Company>&lt;egyptian hak&gt;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 Tuyet</dc:creator>
  <cp:keywords/>
  <dc:description/>
  <cp:lastModifiedBy>Thay Duong</cp:lastModifiedBy>
  <cp:revision>6</cp:revision>
  <dcterms:created xsi:type="dcterms:W3CDTF">2015-11-05T15:22:00Z</dcterms:created>
  <dcterms:modified xsi:type="dcterms:W3CDTF">2015-11-06T03:27:00Z</dcterms:modified>
</cp:coreProperties>
</file>